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3B1" w:rsidRDefault="003923B1" w:rsidP="004149B5">
      <w:pPr>
        <w:ind w:firstLineChars="200" w:firstLine="31680"/>
        <w:rPr>
          <w:rFonts w:ascii="仿宋_GB2312" w:eastAsia="仿宋_GB2312"/>
          <w:sz w:val="32"/>
          <w:szCs w:val="32"/>
        </w:rPr>
      </w:pPr>
      <w:r w:rsidRPr="0035393F">
        <w:rPr>
          <w:rFonts w:ascii="仿宋_GB2312" w:eastAsia="仿宋_GB2312" w:hint="eastAsia"/>
          <w:sz w:val="32"/>
          <w:szCs w:val="32"/>
        </w:rPr>
        <w:t>附件</w:t>
      </w:r>
      <w:r>
        <w:rPr>
          <w:rFonts w:ascii="仿宋_GB2312" w:eastAsia="仿宋_GB2312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：</w:t>
      </w:r>
    </w:p>
    <w:p w:rsidR="003923B1" w:rsidRPr="0035393F" w:rsidRDefault="003923B1" w:rsidP="00BE4D7C">
      <w:pPr>
        <w:spacing w:after="100" w:afterAutospacing="1"/>
        <w:jc w:val="center"/>
        <w:rPr>
          <w:rFonts w:ascii="方正小标宋简体" w:eastAsia="方正小标宋简体"/>
          <w:sz w:val="36"/>
          <w:szCs w:val="36"/>
        </w:rPr>
      </w:pPr>
      <w:r w:rsidRPr="0035393F">
        <w:rPr>
          <w:rFonts w:ascii="方正小标宋简体" w:eastAsia="方正小标宋简体" w:hint="eastAsia"/>
          <w:sz w:val="36"/>
          <w:szCs w:val="36"/>
        </w:rPr>
        <w:t>湖北美术学院藏龙岛校区</w:t>
      </w:r>
      <w:r>
        <w:rPr>
          <w:rFonts w:ascii="方正小标宋简体" w:eastAsia="方正小标宋简体" w:hint="eastAsia"/>
          <w:sz w:val="36"/>
          <w:szCs w:val="36"/>
        </w:rPr>
        <w:t>拟命名道路平面示意图</w:t>
      </w:r>
    </w:p>
    <w:p w:rsidR="003923B1" w:rsidRPr="0035393F" w:rsidRDefault="003923B1" w:rsidP="00672578">
      <w:pPr>
        <w:jc w:val="center"/>
        <w:rPr>
          <w:rFonts w:ascii="仿宋_GB2312" w:eastAsia="仿宋_GB2312"/>
          <w:sz w:val="32"/>
          <w:szCs w:val="32"/>
        </w:rPr>
      </w:pPr>
      <w:r w:rsidRPr="002B234B">
        <w:rPr>
          <w:rFonts w:ascii="仿宋_GB2312" w:eastAsia="仿宋_GB2312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0.75pt;height:292.5pt">
            <v:imagedata r:id="rId4" o:title=""/>
          </v:shape>
        </w:pict>
      </w:r>
    </w:p>
    <w:sectPr w:rsidR="003923B1" w:rsidRPr="0035393F" w:rsidSect="00672578">
      <w:pgSz w:w="16838" w:h="11906" w:orient="landscape"/>
      <w:pgMar w:top="1418" w:right="284" w:bottom="1418" w:left="28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1FAA"/>
    <w:rsid w:val="00224C30"/>
    <w:rsid w:val="00283A30"/>
    <w:rsid w:val="00287E9C"/>
    <w:rsid w:val="002B234B"/>
    <w:rsid w:val="0035393F"/>
    <w:rsid w:val="003923B1"/>
    <w:rsid w:val="004149B5"/>
    <w:rsid w:val="0047757D"/>
    <w:rsid w:val="0054315C"/>
    <w:rsid w:val="00672578"/>
    <w:rsid w:val="008002C6"/>
    <w:rsid w:val="008F1FAA"/>
    <w:rsid w:val="009754BC"/>
    <w:rsid w:val="009C2A19"/>
    <w:rsid w:val="00A22091"/>
    <w:rsid w:val="00AA7DE4"/>
    <w:rsid w:val="00BE4D7C"/>
    <w:rsid w:val="00C52F96"/>
    <w:rsid w:val="00D40454"/>
    <w:rsid w:val="00DE6F8E"/>
    <w:rsid w:val="00ED75B5"/>
    <w:rsid w:val="00F45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FAA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BF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4</Words>
  <Characters>25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附件2：</dc:title>
  <dc:subject/>
  <dc:creator>AutoBVT</dc:creator>
  <cp:keywords/>
  <dc:description/>
  <cp:lastModifiedBy>Dallyea</cp:lastModifiedBy>
  <cp:revision>3</cp:revision>
  <dcterms:created xsi:type="dcterms:W3CDTF">2018-06-26T02:37:00Z</dcterms:created>
  <dcterms:modified xsi:type="dcterms:W3CDTF">2018-06-27T02:09:00Z</dcterms:modified>
</cp:coreProperties>
</file>